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77A" w:rsidRDefault="00AC477A" w:rsidP="00EC5D29">
      <w:pPr>
        <w:pStyle w:val="2"/>
      </w:pPr>
    </w:p>
    <w:p w:rsidR="00EC5D29" w:rsidRDefault="00EC5D29" w:rsidP="00EC5D29">
      <w:pPr>
        <w:pStyle w:val="2"/>
      </w:pPr>
      <w:proofErr w:type="spellStart"/>
      <w:r>
        <w:t>Дадатак</w:t>
      </w:r>
      <w:proofErr w:type="spellEnd"/>
      <w:r>
        <w:t xml:space="preserve"> 1</w:t>
      </w:r>
    </w:p>
    <w:tbl>
      <w:tblPr>
        <w:tblStyle w:val="af"/>
        <w:tblW w:w="14775" w:type="dxa"/>
        <w:tblLayout w:type="fixed"/>
        <w:tblLook w:val="04A0" w:firstRow="1" w:lastRow="0" w:firstColumn="1" w:lastColumn="0" w:noHBand="0" w:noVBand="1"/>
      </w:tblPr>
      <w:tblGrid>
        <w:gridCol w:w="2110"/>
        <w:gridCol w:w="284"/>
        <w:gridCol w:w="1078"/>
        <w:gridCol w:w="749"/>
        <w:gridCol w:w="436"/>
        <w:gridCol w:w="267"/>
        <w:gridCol w:w="1408"/>
        <w:gridCol w:w="635"/>
        <w:gridCol w:w="58"/>
        <w:gridCol w:w="1417"/>
        <w:gridCol w:w="1408"/>
        <w:gridCol w:w="159"/>
        <w:gridCol w:w="544"/>
        <w:gridCol w:w="532"/>
        <w:gridCol w:w="1241"/>
        <w:gridCol w:w="338"/>
        <w:gridCol w:w="2111"/>
      </w:tblGrid>
      <w:tr w:rsidR="00EC5D29" w:rsidTr="00EC5D29">
        <w:trPr>
          <w:trHeight w:val="1260"/>
        </w:trPr>
        <w:tc>
          <w:tcPr>
            <w:tcW w:w="347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C5D29" w:rsidRDefault="00EC5D29" w:rsidP="00EC5D29">
            <w:pPr>
              <w:pStyle w:val="a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9536" behindDoc="1" locked="0" layoutInCell="1" allowOverlap="1" wp14:anchorId="6DE6D863" wp14:editId="4C083D3C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-5080</wp:posOffset>
                  </wp:positionV>
                  <wp:extent cx="805180" cy="776605"/>
                  <wp:effectExtent l="0" t="0" r="0" b="4445"/>
                  <wp:wrapTight wrapText="bothSides">
                    <wp:wrapPolygon edited="0">
                      <wp:start x="0" y="0"/>
                      <wp:lineTo x="0" y="21194"/>
                      <wp:lineTo x="20953" y="21194"/>
                      <wp:lineTo x="20953" y="0"/>
                      <wp:lineTo x="0" y="0"/>
                    </wp:wrapPolygon>
                  </wp:wrapTight>
                  <wp:docPr id="23" name="Рисунок 23" descr="Листья дуба: описание, особенности, рецепты и полезные свой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Листья дуба: описание, особенности, рецепты и полезные свой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95" t="23399" r="28716" b="24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776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9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C5D29" w:rsidRDefault="00EC5D29" w:rsidP="00EC5D29">
            <w:pPr>
              <w:pStyle w:val="a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0560" behindDoc="1" locked="0" layoutInCell="1" allowOverlap="1" wp14:anchorId="7321F698" wp14:editId="78FE1037">
                  <wp:simplePos x="0" y="0"/>
                  <wp:positionH relativeFrom="column">
                    <wp:posOffset>688340</wp:posOffset>
                  </wp:positionH>
                  <wp:positionV relativeFrom="paragraph">
                    <wp:posOffset>-12700</wp:posOffset>
                  </wp:positionV>
                  <wp:extent cx="750570" cy="723265"/>
                  <wp:effectExtent l="0" t="0" r="0" b="635"/>
                  <wp:wrapTight wrapText="bothSides">
                    <wp:wrapPolygon edited="0">
                      <wp:start x="0" y="0"/>
                      <wp:lineTo x="0" y="21050"/>
                      <wp:lineTo x="20832" y="21050"/>
                      <wp:lineTo x="20832" y="0"/>
                      <wp:lineTo x="0" y="0"/>
                    </wp:wrapPolygon>
                  </wp:wrapTight>
                  <wp:docPr id="22" name="Рисунок 22" descr="Кленовый лист на липучке 7-64-001 - купить в интернет-магазине Карнавал-СПб  по цене 56 руб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Кленовый лист на липучке 7-64-001 - купить в интернет-магазине Карнавал-СПб  по цене 56 руб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72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5D29" w:rsidRDefault="00EC5D29" w:rsidP="00EC5D29">
            <w:pPr>
              <w:pStyle w:val="a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1584" behindDoc="1" locked="0" layoutInCell="1" allowOverlap="1" wp14:anchorId="45C0F681" wp14:editId="16BD9BB1">
                  <wp:simplePos x="0" y="0"/>
                  <wp:positionH relativeFrom="column">
                    <wp:posOffset>1085215</wp:posOffset>
                  </wp:positionH>
                  <wp:positionV relativeFrom="paragraph">
                    <wp:posOffset>20955</wp:posOffset>
                  </wp:positionV>
                  <wp:extent cx="415925" cy="784225"/>
                  <wp:effectExtent l="209550" t="57150" r="212725" b="53975"/>
                  <wp:wrapTight wrapText="bothSides">
                    <wp:wrapPolygon edited="0">
                      <wp:start x="-2596" y="610"/>
                      <wp:lineTo x="-12581" y="5728"/>
                      <wp:lineTo x="-2421" y="12165"/>
                      <wp:lineTo x="-10006" y="15533"/>
                      <wp:lineTo x="5870" y="25591"/>
                      <wp:lineTo x="19789" y="22148"/>
                      <wp:lineTo x="22823" y="20801"/>
                      <wp:lineTo x="22613" y="1050"/>
                      <wp:lineTo x="3226" y="-606"/>
                      <wp:lineTo x="1197" y="-1074"/>
                      <wp:lineTo x="-2596" y="610"/>
                    </wp:wrapPolygon>
                  </wp:wrapTight>
                  <wp:docPr id="21" name="Рисунок 21" descr="Лист рябины | Премиум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Лист рябины | Премиум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35" t="5064" r="13907"/>
                          <a:stretch>
                            <a:fillRect/>
                          </a:stretch>
                        </pic:blipFill>
                        <pic:spPr bwMode="auto">
                          <a:xfrm rot="2396033">
                            <a:off x="0" y="0"/>
                            <a:ext cx="415925" cy="78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5D29" w:rsidRDefault="00EC5D29" w:rsidP="00EC5D29">
            <w:pPr>
              <w:pStyle w:val="a3"/>
            </w:pPr>
          </w:p>
          <w:p w:rsidR="00EC5D29" w:rsidRDefault="00EC5D29" w:rsidP="00EC5D29">
            <w:pPr>
              <w:pStyle w:val="a3"/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5D29" w:rsidRDefault="00EC5D29" w:rsidP="00EC5D29">
            <w:pPr>
              <w:pStyle w:val="a3"/>
            </w:pPr>
          </w:p>
          <w:p w:rsidR="00EC5D29" w:rsidRDefault="00EC5D29" w:rsidP="00EC5D29">
            <w:pPr>
              <w:pStyle w:val="a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2608" behindDoc="1" locked="0" layoutInCell="1" allowOverlap="1" wp14:anchorId="030A8D34" wp14:editId="46D7A456">
                  <wp:simplePos x="0" y="0"/>
                  <wp:positionH relativeFrom="column">
                    <wp:posOffset>793115</wp:posOffset>
                  </wp:positionH>
                  <wp:positionV relativeFrom="paragraph">
                    <wp:posOffset>-227965</wp:posOffset>
                  </wp:positionV>
                  <wp:extent cx="586105" cy="882650"/>
                  <wp:effectExtent l="0" t="0" r="4445" b="0"/>
                  <wp:wrapTight wrapText="bothSides">
                    <wp:wrapPolygon edited="0">
                      <wp:start x="0" y="0"/>
                      <wp:lineTo x="0" y="20978"/>
                      <wp:lineTo x="21062" y="20978"/>
                      <wp:lineTo x="21062" y="0"/>
                      <wp:lineTo x="0" y="0"/>
                    </wp:wrapPolygon>
                  </wp:wrapTight>
                  <wp:docPr id="20" name="Рисунок 20" descr="осенний лист березы на изолированных Фото Фон И картинка для бесплатной  загрузки -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сенний лист березы на изолированных Фото Фон И картинка для бесплатной  загрузки -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" cy="88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5D29" w:rsidTr="00EC5D29">
        <w:trPr>
          <w:trHeight w:val="408"/>
        </w:trPr>
        <w:tc>
          <w:tcPr>
            <w:tcW w:w="34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29" w:rsidRDefault="00EC5D29" w:rsidP="00EC5D29">
            <w:pPr>
              <w:pStyle w:val="a3"/>
            </w:pPr>
            <w:r>
              <w:rPr>
                <w:szCs w:val="22"/>
              </w:rPr>
              <w:object w:dxaOrig="405" w:dyaOrig="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.25pt;height:19.5pt" o:ole="">
                  <v:imagedata r:id="rId11" o:title=""/>
                </v:shape>
                <o:OLEObject Type="Embed" ProgID="PBrush" ShapeID="_x0000_i1025" DrawAspect="Content" ObjectID="_1804488835" r:id="rId12"/>
              </w:object>
            </w:r>
          </w:p>
        </w:tc>
        <w:tc>
          <w:tcPr>
            <w:tcW w:w="34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29" w:rsidRDefault="00EC5D29" w:rsidP="00CD1031">
            <w:pPr>
              <w:pStyle w:val="a3"/>
              <w:jc w:val="left"/>
            </w:pPr>
            <w:r>
              <w:rPr>
                <w:szCs w:val="22"/>
              </w:rPr>
              <w:object w:dxaOrig="405" w:dyaOrig="390">
                <v:shape id="_x0000_i1026" type="#_x0000_t75" style="width:20.25pt;height:19.5pt" o:ole="">
                  <v:imagedata r:id="rId11" o:title=""/>
                </v:shape>
                <o:OLEObject Type="Embed" ProgID="PBrush" ShapeID="_x0000_i1026" DrawAspect="Content" ObjectID="_1804488836" r:id="rId13"/>
              </w:object>
            </w:r>
          </w:p>
        </w:tc>
        <w:tc>
          <w:tcPr>
            <w:tcW w:w="411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29" w:rsidRDefault="00EC5D29" w:rsidP="00EC5D29">
            <w:pPr>
              <w:pStyle w:val="a3"/>
            </w:pPr>
            <w:r>
              <w:rPr>
                <w:szCs w:val="22"/>
              </w:rPr>
              <w:object w:dxaOrig="405" w:dyaOrig="390">
                <v:shape id="_x0000_i1027" type="#_x0000_t75" style="width:20.25pt;height:19.5pt" o:ole="">
                  <v:imagedata r:id="rId11" o:title=""/>
                </v:shape>
                <o:OLEObject Type="Embed" ProgID="PBrush" ShapeID="_x0000_i1027" DrawAspect="Content" ObjectID="_1804488837" r:id="rId14"/>
              </w:object>
            </w:r>
          </w:p>
        </w:tc>
        <w:tc>
          <w:tcPr>
            <w:tcW w:w="36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29" w:rsidRDefault="00EC5D29" w:rsidP="00EC5D29">
            <w:pPr>
              <w:pStyle w:val="a3"/>
            </w:pPr>
            <w:r>
              <w:rPr>
                <w:szCs w:val="22"/>
              </w:rPr>
              <w:object w:dxaOrig="405" w:dyaOrig="390">
                <v:shape id="_x0000_i1028" type="#_x0000_t75" style="width:20.25pt;height:19.5pt" o:ole="">
                  <v:imagedata r:id="rId11" o:title=""/>
                </v:shape>
                <o:OLEObject Type="Embed" ProgID="PBrush" ShapeID="_x0000_i1028" DrawAspect="Content" ObjectID="_1804488838" r:id="rId15"/>
              </w:object>
            </w:r>
          </w:p>
        </w:tc>
      </w:tr>
      <w:tr w:rsidR="00EC5D29" w:rsidTr="00EC5D29">
        <w:trPr>
          <w:trHeight w:val="1595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C5D29" w:rsidRDefault="00EC5D29" w:rsidP="00EC5D29">
            <w:pPr>
              <w:pStyle w:val="a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3632" behindDoc="1" locked="0" layoutInCell="1" allowOverlap="1" wp14:anchorId="59C843AC" wp14:editId="72D8F27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90170</wp:posOffset>
                  </wp:positionV>
                  <wp:extent cx="1327785" cy="882015"/>
                  <wp:effectExtent l="0" t="0" r="5715" b="0"/>
                  <wp:wrapTight wrapText="bothSides">
                    <wp:wrapPolygon edited="0">
                      <wp:start x="0" y="0"/>
                      <wp:lineTo x="0" y="20994"/>
                      <wp:lineTo x="21383" y="20994"/>
                      <wp:lineTo x="21383" y="0"/>
                      <wp:lineTo x="0" y="0"/>
                    </wp:wrapPolygon>
                  </wp:wrapTight>
                  <wp:docPr id="19" name="Рисунок 19" descr="дикий кабан на прозрачном фоне 25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дикий кабан на прозрачном фоне 25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88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1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C5D29" w:rsidRDefault="00EC5D29" w:rsidP="00EC5D29">
            <w:pPr>
              <w:pStyle w:val="a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4656" behindDoc="1" locked="0" layoutInCell="1" allowOverlap="1" wp14:anchorId="07DA253C" wp14:editId="56D32139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90170</wp:posOffset>
                  </wp:positionV>
                  <wp:extent cx="953135" cy="882015"/>
                  <wp:effectExtent l="0" t="0" r="0" b="0"/>
                  <wp:wrapTight wrapText="bothSides">
                    <wp:wrapPolygon edited="0">
                      <wp:start x="0" y="0"/>
                      <wp:lineTo x="0" y="20994"/>
                      <wp:lineTo x="21154" y="20994"/>
                      <wp:lineTo x="21154" y="0"/>
                      <wp:lineTo x="0" y="0"/>
                    </wp:wrapPolygon>
                  </wp:wrapTight>
                  <wp:docPr id="18" name="Рисунок 18" descr="зубр на прозрачном фоне 25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зубр на прозрачном фоне 25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88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1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C5D29" w:rsidRDefault="00EC5D29" w:rsidP="00EC5D29">
            <w:pPr>
              <w:pStyle w:val="a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680" behindDoc="1" locked="0" layoutInCell="1" allowOverlap="1" wp14:anchorId="7CAE6AE9" wp14:editId="4A48595D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100330</wp:posOffset>
                  </wp:positionV>
                  <wp:extent cx="871855" cy="871855"/>
                  <wp:effectExtent l="0" t="0" r="4445" b="4445"/>
                  <wp:wrapTight wrapText="bothSides">
                    <wp:wrapPolygon edited="0">
                      <wp:start x="0" y="0"/>
                      <wp:lineTo x="0" y="21238"/>
                      <wp:lineTo x="21238" y="21238"/>
                      <wp:lineTo x="21238" y="0"/>
                      <wp:lineTo x="0" y="0"/>
                    </wp:wrapPolygon>
                  </wp:wrapTight>
                  <wp:docPr id="17" name="Рисунок 17" descr="ласточка на прозрачном фоне 29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ласточка на прозрачном фоне 29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5D29" w:rsidRDefault="00EC5D29" w:rsidP="00EC5D29">
            <w:pPr>
              <w:pStyle w:val="a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1" locked="0" layoutInCell="1" allowOverlap="1" wp14:anchorId="54993434" wp14:editId="14748C8E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76200</wp:posOffset>
                  </wp:positionV>
                  <wp:extent cx="838200" cy="838200"/>
                  <wp:effectExtent l="0" t="0" r="0" b="0"/>
                  <wp:wrapTight wrapText="bothSides">
                    <wp:wrapPolygon edited="0">
                      <wp:start x="1964" y="0"/>
                      <wp:lineTo x="0" y="5400"/>
                      <wp:lineTo x="0" y="7364"/>
                      <wp:lineTo x="4909" y="8345"/>
                      <wp:lineTo x="8836" y="16200"/>
                      <wp:lineTo x="8345" y="20618"/>
                      <wp:lineTo x="9327" y="21109"/>
                      <wp:lineTo x="11291" y="21109"/>
                      <wp:lineTo x="12764" y="20618"/>
                      <wp:lineTo x="12764" y="16200"/>
                      <wp:lineTo x="21109" y="12273"/>
                      <wp:lineTo x="21109" y="9818"/>
                      <wp:lineTo x="20618" y="7364"/>
                      <wp:lineTo x="11782" y="2945"/>
                      <wp:lineTo x="4909" y="0"/>
                      <wp:lineTo x="1964" y="0"/>
                    </wp:wrapPolygon>
                  </wp:wrapTight>
                  <wp:docPr id="16" name="Рисунок 16" descr="Белый аист - Бесплатные векторные клипарт изображения на creazill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Белый аист - Бесплатные векторные клипарт изображения на creazill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5D29" w:rsidRDefault="00EC5D29" w:rsidP="00EC5D29">
            <w:pPr>
              <w:pStyle w:val="a3"/>
            </w:pPr>
          </w:p>
          <w:p w:rsidR="00EC5D29" w:rsidRDefault="00EC5D29" w:rsidP="00EC5D29">
            <w:pPr>
              <w:pStyle w:val="a3"/>
            </w:pPr>
          </w:p>
        </w:tc>
        <w:tc>
          <w:tcPr>
            <w:tcW w:w="211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C5D29" w:rsidRDefault="00EC5D29" w:rsidP="00EC5D29">
            <w:pPr>
              <w:pStyle w:val="a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 wp14:anchorId="5640D902" wp14:editId="10D20F20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57150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11250" y="450"/>
                      <wp:lineTo x="5400" y="2700"/>
                      <wp:lineTo x="1350" y="5850"/>
                      <wp:lineTo x="1350" y="13950"/>
                      <wp:lineTo x="2250" y="15750"/>
                      <wp:lineTo x="4950" y="15750"/>
                      <wp:lineTo x="4050" y="19800"/>
                      <wp:lineTo x="6300" y="20700"/>
                      <wp:lineTo x="11250" y="20700"/>
                      <wp:lineTo x="16200" y="19800"/>
                      <wp:lineTo x="20250" y="18000"/>
                      <wp:lineTo x="19800" y="6300"/>
                      <wp:lineTo x="18000" y="2700"/>
                      <wp:lineTo x="15300" y="450"/>
                      <wp:lineTo x="11250" y="450"/>
                    </wp:wrapPolygon>
                  </wp:wrapTight>
                  <wp:docPr id="15" name="Рисунок 15" descr="белка вектор PNG и картинки пнг | рисунок Векторы и PSD | Бесплатная  загрузка на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белка вектор PNG и картинки пнг | рисунок Векторы и PSD | Бесплатная  загрузка на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1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C5D29" w:rsidRDefault="00EC5D29" w:rsidP="00EC5D29">
            <w:pPr>
              <w:pStyle w:val="a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1" locked="0" layoutInCell="1" allowOverlap="1" wp14:anchorId="659AF997" wp14:editId="05661430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85725</wp:posOffset>
                  </wp:positionV>
                  <wp:extent cx="676275" cy="872490"/>
                  <wp:effectExtent l="0" t="0" r="9525" b="3810"/>
                  <wp:wrapTight wrapText="bothSides">
                    <wp:wrapPolygon edited="0">
                      <wp:start x="0" y="0"/>
                      <wp:lineTo x="0" y="21223"/>
                      <wp:lineTo x="21296" y="21223"/>
                      <wp:lineTo x="21296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68" t="20937" r="5753" b="33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72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C5D29" w:rsidRDefault="00EC5D29" w:rsidP="00EC5D29">
            <w:pPr>
              <w:pStyle w:val="a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776" behindDoc="1" locked="0" layoutInCell="1" allowOverlap="1" wp14:anchorId="3821325B" wp14:editId="6C959A62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104775</wp:posOffset>
                  </wp:positionV>
                  <wp:extent cx="885825" cy="885825"/>
                  <wp:effectExtent l="0" t="0" r="9525" b="9525"/>
                  <wp:wrapTight wrapText="bothSides">
                    <wp:wrapPolygon edited="0">
                      <wp:start x="0" y="0"/>
                      <wp:lineTo x="0" y="21368"/>
                      <wp:lineTo x="21368" y="21368"/>
                      <wp:lineTo x="21368" y="0"/>
                      <wp:lineTo x="0" y="0"/>
                    </wp:wrapPolygon>
                  </wp:wrapTight>
                  <wp:docPr id="13" name="Рисунок 13" descr="Ромашка: векторные изображения и иллюстрации, которые можно скачать  бесплатно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Ромашка: векторные изображения и иллюстрации, которые можно скачать  бесплатно |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5D29" w:rsidTr="00EC5D29">
        <w:trPr>
          <w:trHeight w:val="40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29" w:rsidRDefault="00EC5D29" w:rsidP="00EC5D29">
            <w:pPr>
              <w:pStyle w:val="a3"/>
            </w:pPr>
            <w:r>
              <w:rPr>
                <w:szCs w:val="22"/>
              </w:rPr>
              <w:object w:dxaOrig="405" w:dyaOrig="390">
                <v:shape id="_x0000_i1029" type="#_x0000_t75" style="width:20.25pt;height:19.5pt" o:ole="">
                  <v:imagedata r:id="rId11" o:title=""/>
                </v:shape>
                <o:OLEObject Type="Embed" ProgID="PBrush" ShapeID="_x0000_i1029" DrawAspect="Content" ObjectID="_1804488839" r:id="rId23"/>
              </w:object>
            </w:r>
          </w:p>
        </w:tc>
        <w:tc>
          <w:tcPr>
            <w:tcW w:w="21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29" w:rsidRDefault="00EC5D29" w:rsidP="00EC5D29">
            <w:pPr>
              <w:pStyle w:val="a3"/>
            </w:pPr>
            <w:r>
              <w:rPr>
                <w:szCs w:val="22"/>
              </w:rPr>
              <w:object w:dxaOrig="405" w:dyaOrig="390">
                <v:shape id="_x0000_i1030" type="#_x0000_t75" style="width:20.25pt;height:19.5pt" o:ole="">
                  <v:imagedata r:id="rId11" o:title=""/>
                </v:shape>
                <o:OLEObject Type="Embed" ProgID="PBrush" ShapeID="_x0000_i1030" DrawAspect="Content" ObjectID="_1804488840" r:id="rId24"/>
              </w:object>
            </w:r>
          </w:p>
        </w:tc>
        <w:tc>
          <w:tcPr>
            <w:tcW w:w="21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29" w:rsidRDefault="00EC5D29" w:rsidP="00EC5D29">
            <w:pPr>
              <w:pStyle w:val="a3"/>
            </w:pPr>
            <w:r>
              <w:rPr>
                <w:szCs w:val="22"/>
              </w:rPr>
              <w:object w:dxaOrig="405" w:dyaOrig="390">
                <v:shape id="_x0000_i1031" type="#_x0000_t75" style="width:20.25pt;height:19.5pt" o:ole="">
                  <v:imagedata r:id="rId11" o:title=""/>
                </v:shape>
                <o:OLEObject Type="Embed" ProgID="PBrush" ShapeID="_x0000_i1031" DrawAspect="Content" ObjectID="_1804488841" r:id="rId25"/>
              </w:object>
            </w:r>
          </w:p>
        </w:tc>
        <w:tc>
          <w:tcPr>
            <w:tcW w:w="2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29" w:rsidRDefault="00EC5D29" w:rsidP="00EC5D29">
            <w:pPr>
              <w:pStyle w:val="a3"/>
            </w:pPr>
            <w:r>
              <w:rPr>
                <w:szCs w:val="22"/>
              </w:rPr>
              <w:object w:dxaOrig="405" w:dyaOrig="390">
                <v:shape id="_x0000_i1032" type="#_x0000_t75" style="width:20.25pt;height:19.5pt" o:ole="">
                  <v:imagedata r:id="rId11" o:title=""/>
                </v:shape>
                <o:OLEObject Type="Embed" ProgID="PBrush" ShapeID="_x0000_i1032" DrawAspect="Content" ObjectID="_1804488842" r:id="rId26"/>
              </w:object>
            </w:r>
          </w:p>
        </w:tc>
        <w:tc>
          <w:tcPr>
            <w:tcW w:w="21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29" w:rsidRDefault="00EC5D29" w:rsidP="00EC5D29">
            <w:pPr>
              <w:pStyle w:val="a3"/>
            </w:pPr>
            <w:r>
              <w:rPr>
                <w:szCs w:val="22"/>
              </w:rPr>
              <w:object w:dxaOrig="405" w:dyaOrig="390">
                <v:shape id="_x0000_i1033" type="#_x0000_t75" style="width:20.25pt;height:19.5pt" o:ole="">
                  <v:imagedata r:id="rId11" o:title=""/>
                </v:shape>
                <o:OLEObject Type="Embed" ProgID="PBrush" ShapeID="_x0000_i1033" DrawAspect="Content" ObjectID="_1804488843" r:id="rId27"/>
              </w:object>
            </w:r>
          </w:p>
        </w:tc>
        <w:tc>
          <w:tcPr>
            <w:tcW w:w="21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29" w:rsidRDefault="00EC5D29" w:rsidP="00EC5D29">
            <w:pPr>
              <w:pStyle w:val="a3"/>
            </w:pPr>
            <w:r>
              <w:rPr>
                <w:szCs w:val="22"/>
              </w:rPr>
              <w:object w:dxaOrig="405" w:dyaOrig="390">
                <v:shape id="_x0000_i1034" type="#_x0000_t75" style="width:20.25pt;height:19.5pt" o:ole="">
                  <v:imagedata r:id="rId11" o:title=""/>
                </v:shape>
                <o:OLEObject Type="Embed" ProgID="PBrush" ShapeID="_x0000_i1034" DrawAspect="Content" ObjectID="_1804488844" r:id="rId28"/>
              </w:objec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29" w:rsidRDefault="00EC5D29" w:rsidP="00EC5D29">
            <w:pPr>
              <w:pStyle w:val="a3"/>
            </w:pPr>
            <w:r>
              <w:rPr>
                <w:szCs w:val="22"/>
              </w:rPr>
              <w:object w:dxaOrig="405" w:dyaOrig="390">
                <v:shape id="_x0000_i1035" type="#_x0000_t75" style="width:20.25pt;height:19.5pt" o:ole="">
                  <v:imagedata r:id="rId11" o:title=""/>
                </v:shape>
                <o:OLEObject Type="Embed" ProgID="PBrush" ShapeID="_x0000_i1035" DrawAspect="Content" ObjectID="_1804488845" r:id="rId29"/>
              </w:object>
            </w:r>
          </w:p>
        </w:tc>
      </w:tr>
      <w:tr w:rsidR="00EC5D29" w:rsidTr="00EC5D29">
        <w:trPr>
          <w:trHeight w:val="1785"/>
        </w:trPr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C5D29" w:rsidRDefault="00EC5D29" w:rsidP="00EC5D29">
            <w:pPr>
              <w:pStyle w:val="a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1" locked="0" layoutInCell="1" allowOverlap="1" wp14:anchorId="42508CD3" wp14:editId="273751CC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279400</wp:posOffset>
                  </wp:positionV>
                  <wp:extent cx="791210" cy="866775"/>
                  <wp:effectExtent l="0" t="0" r="8890" b="9525"/>
                  <wp:wrapTight wrapText="bothSides">
                    <wp:wrapPolygon edited="0">
                      <wp:start x="4161" y="0"/>
                      <wp:lineTo x="1560" y="1424"/>
                      <wp:lineTo x="0" y="4273"/>
                      <wp:lineTo x="0" y="14716"/>
                      <wp:lineTo x="10921" y="15666"/>
                      <wp:lineTo x="16122" y="21363"/>
                      <wp:lineTo x="16642" y="21363"/>
                      <wp:lineTo x="19762" y="21363"/>
                      <wp:lineTo x="14562" y="15191"/>
                      <wp:lineTo x="20283" y="11868"/>
                      <wp:lineTo x="20803" y="10919"/>
                      <wp:lineTo x="17162" y="7596"/>
                      <wp:lineTo x="21323" y="2374"/>
                      <wp:lineTo x="21323" y="0"/>
                      <wp:lineTo x="4161" y="0"/>
                    </wp:wrapPolygon>
                  </wp:wrapTight>
                  <wp:docPr id="12" name="Рисунок 12" descr="Кира - скрап - PNG / ПНГ клипарт на прозрачном фо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Кира - скрап - PNG / ПНГ клипарт на прозрачном фо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C5D29" w:rsidRDefault="00EC5D29" w:rsidP="00EC5D29">
            <w:pPr>
              <w:pStyle w:val="a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824" behindDoc="1" locked="0" layoutInCell="1" allowOverlap="1" wp14:anchorId="1049BC1B" wp14:editId="77C205BD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235585</wp:posOffset>
                  </wp:positionV>
                  <wp:extent cx="941070" cy="858520"/>
                  <wp:effectExtent l="0" t="0" r="0" b="0"/>
                  <wp:wrapTight wrapText="bothSides">
                    <wp:wrapPolygon edited="0">
                      <wp:start x="0" y="0"/>
                      <wp:lineTo x="0" y="21089"/>
                      <wp:lineTo x="20988" y="21089"/>
                      <wp:lineTo x="20988" y="0"/>
                      <wp:lineTo x="0" y="0"/>
                    </wp:wrapPolygon>
                  </wp:wrapTight>
                  <wp:docPr id="11" name="Рисунок 11" descr="Red Star Изображения – скачать бесплатно на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Red Star Изображения – скачать бесплатно на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7" t="11433" r="13382" b="19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858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C5D29" w:rsidRDefault="00EC5D29" w:rsidP="00EC5D29">
            <w:pPr>
              <w:pStyle w:val="a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848" behindDoc="1" locked="0" layoutInCell="1" allowOverlap="1" wp14:anchorId="69630AC2" wp14:editId="17A0B249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29210</wp:posOffset>
                  </wp:positionV>
                  <wp:extent cx="1091565" cy="1066165"/>
                  <wp:effectExtent l="0" t="0" r="0" b="635"/>
                  <wp:wrapTight wrapText="bothSides">
                    <wp:wrapPolygon edited="0">
                      <wp:start x="0" y="0"/>
                      <wp:lineTo x="0" y="21227"/>
                      <wp:lineTo x="21110" y="21227"/>
                      <wp:lineTo x="21110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36" t="20930" r="6659" b="44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066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C5D29" w:rsidRDefault="00EC5D29" w:rsidP="00EC5D29">
            <w:pPr>
              <w:pStyle w:val="a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872" behindDoc="1" locked="0" layoutInCell="1" allowOverlap="1" wp14:anchorId="0AE44D06" wp14:editId="736BA2FD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514985</wp:posOffset>
                  </wp:positionV>
                  <wp:extent cx="1758950" cy="375285"/>
                  <wp:effectExtent l="0" t="0" r="0" b="5715"/>
                  <wp:wrapTight wrapText="bothSides">
                    <wp:wrapPolygon edited="0">
                      <wp:start x="0" y="0"/>
                      <wp:lineTo x="0" y="18640"/>
                      <wp:lineTo x="10995" y="20832"/>
                      <wp:lineTo x="13568" y="20832"/>
                      <wp:lineTo x="14504" y="20832"/>
                      <wp:lineTo x="17077" y="18640"/>
                      <wp:lineTo x="17077" y="17543"/>
                      <wp:lineTo x="21288" y="9868"/>
                      <wp:lineTo x="20820" y="0"/>
                      <wp:lineTo x="3977" y="0"/>
                      <wp:lineTo x="0" y="0"/>
                    </wp:wrapPolygon>
                  </wp:wrapTight>
                  <wp:docPr id="7" name="Рисунок 7" descr="лента лента национальный флаг беларуси PNG , праздничный день,  политическая, беларусь PNG картинки и пнг рисунок для бесплатной загруз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лента лента национальный флаг беларуси PNG , праздничный день,  политическая, беларусь PNG картинки и пнг рисунок для бесплатной загруз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2" t="27888" b="14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375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C5D29" w:rsidRDefault="00EC5D29" w:rsidP="00EC5D29">
            <w:pPr>
              <w:pStyle w:val="a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896" behindDoc="1" locked="0" layoutInCell="1" allowOverlap="1" wp14:anchorId="0358AC84" wp14:editId="7BDEE6F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62230</wp:posOffset>
                  </wp:positionV>
                  <wp:extent cx="750570" cy="1102360"/>
                  <wp:effectExtent l="0" t="0" r="0" b="2540"/>
                  <wp:wrapTight wrapText="bothSides">
                    <wp:wrapPolygon edited="0">
                      <wp:start x="6579" y="0"/>
                      <wp:lineTo x="0" y="0"/>
                      <wp:lineTo x="0" y="7092"/>
                      <wp:lineTo x="2741" y="11945"/>
                      <wp:lineTo x="0" y="17171"/>
                      <wp:lineTo x="0" y="19037"/>
                      <wp:lineTo x="2741" y="21276"/>
                      <wp:lineTo x="12609" y="21276"/>
                      <wp:lineTo x="14254" y="17917"/>
                      <wp:lineTo x="19736" y="11945"/>
                      <wp:lineTo x="20832" y="7092"/>
                      <wp:lineTo x="20832" y="5972"/>
                      <wp:lineTo x="16447" y="0"/>
                      <wp:lineTo x="6579" y="0"/>
                    </wp:wrapPolygon>
                  </wp:wrapTight>
                  <wp:docPr id="5" name="Рисунок 5" descr="Клипарт рожь (49 фот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Клипарт рожь (49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102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5D29" w:rsidRDefault="00EC5D29" w:rsidP="00EC5D29">
            <w:pPr>
              <w:pStyle w:val="a3"/>
            </w:pPr>
          </w:p>
        </w:tc>
        <w:tc>
          <w:tcPr>
            <w:tcW w:w="2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C5D29" w:rsidRDefault="00EC5D29" w:rsidP="00EC5D29">
            <w:pPr>
              <w:pStyle w:val="a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992" behindDoc="1" locked="0" layoutInCell="1" allowOverlap="1" wp14:anchorId="314EA516" wp14:editId="3120084C">
                  <wp:simplePos x="0" y="0"/>
                  <wp:positionH relativeFrom="column">
                    <wp:posOffset>-106045</wp:posOffset>
                  </wp:positionH>
                  <wp:positionV relativeFrom="paragraph">
                    <wp:posOffset>-416560</wp:posOffset>
                  </wp:positionV>
                  <wp:extent cx="1400175" cy="990600"/>
                  <wp:effectExtent l="0" t="0" r="9525" b="0"/>
                  <wp:wrapTight wrapText="bothSides">
                    <wp:wrapPolygon edited="0">
                      <wp:start x="0" y="0"/>
                      <wp:lineTo x="0" y="21185"/>
                      <wp:lineTo x="21453" y="21185"/>
                      <wp:lineTo x="21453" y="0"/>
                      <wp:lineTo x="0" y="0"/>
                    </wp:wrapPolygon>
                  </wp:wrapTight>
                  <wp:docPr id="1" name="Рисунок 1" descr="Картинки солнце всходит для детей (54 фот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Картинки солнце всходит для детей (54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5D29" w:rsidTr="00EC5D29">
        <w:trPr>
          <w:trHeight w:val="1455"/>
        </w:trPr>
        <w:tc>
          <w:tcPr>
            <w:tcW w:w="492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EC5D29" w:rsidRDefault="00EC5D29" w:rsidP="00EC5D29">
            <w:pPr>
              <w:pStyle w:val="a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920" behindDoc="1" locked="0" layoutInCell="1" allowOverlap="1" wp14:anchorId="34EB1424" wp14:editId="39707C53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76200</wp:posOffset>
                  </wp:positionV>
                  <wp:extent cx="1446530" cy="859155"/>
                  <wp:effectExtent l="0" t="0" r="1270" b="0"/>
                  <wp:wrapTight wrapText="bothSides">
                    <wp:wrapPolygon edited="0">
                      <wp:start x="0" y="0"/>
                      <wp:lineTo x="0" y="21073"/>
                      <wp:lineTo x="21335" y="21073"/>
                      <wp:lineTo x="21335" y="0"/>
                      <wp:lineTo x="0" y="0"/>
                    </wp:wrapPolygon>
                  </wp:wrapTight>
                  <wp:docPr id="4" name="Рисунок 4" descr="Трафареты российский флаг 22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Трафареты российский флаг 22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859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C5D29" w:rsidRDefault="00EC5D29" w:rsidP="00EC5D29">
            <w:pPr>
              <w:pStyle w:val="a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944" behindDoc="1" locked="0" layoutInCell="1" allowOverlap="1" wp14:anchorId="2B5E4E6D" wp14:editId="5BF37001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53975</wp:posOffset>
                  </wp:positionV>
                  <wp:extent cx="1036955" cy="845185"/>
                  <wp:effectExtent l="0" t="0" r="0" b="0"/>
                  <wp:wrapTight wrapText="bothSides">
                    <wp:wrapPolygon edited="0">
                      <wp:start x="0" y="0"/>
                      <wp:lineTo x="0" y="20935"/>
                      <wp:lineTo x="21031" y="20935"/>
                      <wp:lineTo x="21031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84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3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EC5D29" w:rsidRDefault="00EC5D29" w:rsidP="00EC5D29">
            <w:pPr>
              <w:pStyle w:val="a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968" behindDoc="1" locked="0" layoutInCell="1" allowOverlap="1" wp14:anchorId="251CD059" wp14:editId="5D71B515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104775</wp:posOffset>
                  </wp:positionV>
                  <wp:extent cx="1237615" cy="777875"/>
                  <wp:effectExtent l="0" t="0" r="635" b="3175"/>
                  <wp:wrapTight wrapText="bothSides">
                    <wp:wrapPolygon edited="0">
                      <wp:start x="0" y="0"/>
                      <wp:lineTo x="0" y="21159"/>
                      <wp:lineTo x="21279" y="21159"/>
                      <wp:lineTo x="21279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77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5D29" w:rsidTr="00EC5D29">
        <w:tc>
          <w:tcPr>
            <w:tcW w:w="14768" w:type="dxa"/>
            <w:gridSpan w:val="1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29" w:rsidRDefault="00EC5D29" w:rsidP="00EC5D29">
            <w:pPr>
              <w:pStyle w:val="a3"/>
              <w:rPr>
                <w:sz w:val="36"/>
              </w:rPr>
            </w:pPr>
            <w:r>
              <w:rPr>
                <w:rFonts w:cs="Times New Roman"/>
                <w:noProof/>
                <w:sz w:val="36"/>
                <w:lang w:val="be-BY" w:eastAsia="ru-RU"/>
              </w:rPr>
              <w:t xml:space="preserve">Верхняя паласа </w:t>
            </w:r>
            <w:r>
              <w:rPr>
                <w:sz w:val="36"/>
                <w:szCs w:val="22"/>
              </w:rPr>
              <w:object w:dxaOrig="405" w:dyaOrig="390">
                <v:shape id="_x0000_i1036" type="#_x0000_t75" style="width:20.25pt;height:19.5pt" o:ole="">
                  <v:imagedata r:id="rId11" o:title=""/>
                </v:shape>
                <o:OLEObject Type="Embed" ProgID="PBrush" ShapeID="_x0000_i1036" DrawAspect="Content" ObjectID="_1804488846" r:id="rId39"/>
              </w:object>
            </w:r>
            <w:r>
              <w:rPr>
                <w:sz w:val="36"/>
                <w:lang w:val="be-BY"/>
              </w:rPr>
              <w:t xml:space="preserve"> </w:t>
            </w:r>
            <w:r>
              <w:rPr>
                <w:rFonts w:cs="Times New Roman"/>
                <w:noProof/>
                <w:sz w:val="36"/>
                <w:lang w:val="be-BY" w:eastAsia="ru-RU"/>
              </w:rPr>
              <w:t xml:space="preserve">колеру. Ніжняя паласа </w:t>
            </w:r>
            <w:r>
              <w:rPr>
                <w:sz w:val="36"/>
                <w:szCs w:val="22"/>
              </w:rPr>
              <w:object w:dxaOrig="405" w:dyaOrig="390">
                <v:shape id="_x0000_i1037" type="#_x0000_t75" style="width:20.25pt;height:19.5pt" o:ole="">
                  <v:imagedata r:id="rId11" o:title=""/>
                </v:shape>
                <o:OLEObject Type="Embed" ProgID="PBrush" ShapeID="_x0000_i1037" DrawAspect="Content" ObjectID="_1804488847" r:id="rId40"/>
              </w:object>
            </w:r>
            <w:r>
              <w:rPr>
                <w:sz w:val="36"/>
              </w:rPr>
              <w:t xml:space="preserve"> </w:t>
            </w:r>
            <w:r>
              <w:rPr>
                <w:rFonts w:cs="Times New Roman"/>
                <w:noProof/>
                <w:sz w:val="36"/>
                <w:lang w:val="be-BY" w:eastAsia="ru-RU"/>
              </w:rPr>
              <w:t xml:space="preserve">колеру. Арнамент </w:t>
            </w:r>
            <w:r>
              <w:rPr>
                <w:sz w:val="36"/>
                <w:szCs w:val="22"/>
              </w:rPr>
              <w:object w:dxaOrig="405" w:dyaOrig="390">
                <v:shape id="_x0000_i1038" type="#_x0000_t75" style="width:20.25pt;height:19.5pt" o:ole="">
                  <v:imagedata r:id="rId11" o:title=""/>
                </v:shape>
                <o:OLEObject Type="Embed" ProgID="PBrush" ShapeID="_x0000_i1038" DrawAspect="Content" ObjectID="_1804488848" r:id="rId41"/>
              </w:object>
            </w:r>
            <w:r>
              <w:rPr>
                <w:rFonts w:cs="Times New Roman"/>
                <w:noProof/>
                <w:sz w:val="36"/>
                <w:lang w:val="be-BY" w:eastAsia="ru-RU"/>
              </w:rPr>
              <w:t xml:space="preserve"> колеру на </w:t>
            </w:r>
            <w:r>
              <w:rPr>
                <w:sz w:val="36"/>
                <w:szCs w:val="22"/>
              </w:rPr>
              <w:object w:dxaOrig="405" w:dyaOrig="390">
                <v:shape id="_x0000_i1039" type="#_x0000_t75" style="width:20.25pt;height:19.5pt" o:ole="">
                  <v:imagedata r:id="rId11" o:title=""/>
                </v:shape>
                <o:OLEObject Type="Embed" ProgID="PBrush" ShapeID="_x0000_i1039" DrawAspect="Content" ObjectID="_1804488849" r:id="rId42"/>
              </w:object>
            </w:r>
            <w:r>
              <w:rPr>
                <w:rFonts w:cs="Times New Roman"/>
                <w:noProof/>
                <w:sz w:val="36"/>
                <w:lang w:val="be-BY" w:eastAsia="ru-RU"/>
              </w:rPr>
              <w:t xml:space="preserve"> фоне</w:t>
            </w:r>
            <w:r>
              <w:rPr>
                <w:noProof/>
                <w:sz w:val="36"/>
                <w:lang w:val="be-BY" w:eastAsia="ru-RU"/>
              </w:rPr>
              <w:t>.</w:t>
            </w:r>
          </w:p>
        </w:tc>
      </w:tr>
    </w:tbl>
    <w:p w:rsidR="00EC5D29" w:rsidRDefault="00EC5D29" w:rsidP="00EC5D29">
      <w:pPr>
        <w:pStyle w:val="a3"/>
      </w:pPr>
    </w:p>
    <w:p w:rsidR="00EC5D29" w:rsidRDefault="00EC5D29">
      <w:pPr>
        <w:spacing w:after="160" w:line="259" w:lineRule="auto"/>
        <w:ind w:firstLine="0"/>
        <w:rPr>
          <w:szCs w:val="28"/>
        </w:rPr>
      </w:pPr>
      <w:r>
        <w:br w:type="page"/>
      </w:r>
    </w:p>
    <w:p w:rsidR="00AC477A" w:rsidRDefault="00AC477A" w:rsidP="00AC477A">
      <w:pPr>
        <w:pStyle w:val="2"/>
        <w:tabs>
          <w:tab w:val="left" w:pos="780"/>
        </w:tabs>
        <w:spacing w:before="0"/>
      </w:pPr>
      <w:r>
        <w:lastRenderedPageBreak/>
        <w:tab/>
      </w:r>
    </w:p>
    <w:p w:rsidR="00EC5D29" w:rsidRDefault="00EC5D29" w:rsidP="00AC477A">
      <w:pPr>
        <w:pStyle w:val="2"/>
        <w:spacing w:before="0"/>
        <w:rPr>
          <w:szCs w:val="22"/>
        </w:rPr>
      </w:pPr>
      <w:proofErr w:type="spellStart"/>
      <w:r>
        <w:t>Дадатак</w:t>
      </w:r>
      <w:proofErr w:type="spellEnd"/>
      <w:r>
        <w:t xml:space="preserve"> 2</w:t>
      </w:r>
    </w:p>
    <w:tbl>
      <w:tblPr>
        <w:tblStyle w:val="af"/>
        <w:tblW w:w="14763" w:type="dxa"/>
        <w:tblLook w:val="04A0" w:firstRow="1" w:lastRow="0" w:firstColumn="1" w:lastColumn="0" w:noHBand="0" w:noVBand="1"/>
      </w:tblPr>
      <w:tblGrid>
        <w:gridCol w:w="4921"/>
        <w:gridCol w:w="4921"/>
        <w:gridCol w:w="4921"/>
      </w:tblGrid>
      <w:tr w:rsidR="00EC5D29" w:rsidTr="00EC5D29"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29" w:rsidRDefault="00EC5D29" w:rsidP="00EC5D29">
            <w:pPr>
              <w:pStyle w:val="a3"/>
              <w:rPr>
                <w:rFonts w:cs="Times New Roman"/>
                <w:sz w:val="36"/>
                <w:szCs w:val="40"/>
                <w:lang w:val="be-BY"/>
              </w:rPr>
            </w:pPr>
            <w:r>
              <w:rPr>
                <w:rFonts w:cs="Times New Roman"/>
                <w:sz w:val="36"/>
                <w:szCs w:val="40"/>
                <w:lang w:val="be-BY"/>
              </w:rPr>
              <w:t xml:space="preserve">“Мы, беларусы…” </w:t>
            </w:r>
          </w:p>
          <w:p w:rsidR="00EC5D29" w:rsidRDefault="00EC5D29" w:rsidP="00EC5D29">
            <w:pPr>
              <w:pStyle w:val="a3"/>
              <w:rPr>
                <w:rFonts w:cs="Times New Roman"/>
                <w:sz w:val="36"/>
                <w:szCs w:val="40"/>
                <w:lang w:val="be-BY"/>
              </w:rPr>
            </w:pPr>
            <w:r>
              <w:rPr>
                <w:rFonts w:cs="Times New Roman"/>
                <w:sz w:val="36"/>
                <w:szCs w:val="40"/>
                <w:lang w:val="be-BY"/>
              </w:rPr>
              <w:t>канюшына</w:t>
            </w:r>
          </w:p>
          <w:p w:rsidR="00EC5D29" w:rsidRDefault="00EC5D29" w:rsidP="00EC5D29">
            <w:pPr>
              <w:pStyle w:val="a3"/>
              <w:rPr>
                <w:rFonts w:cs="Times New Roman"/>
                <w:sz w:val="36"/>
                <w:szCs w:val="40"/>
                <w:lang w:val="be-BY"/>
              </w:rPr>
            </w:pPr>
            <w:r>
              <w:rPr>
                <w:rFonts w:cs="Times New Roman"/>
                <w:sz w:val="36"/>
                <w:szCs w:val="40"/>
                <w:lang w:val="be-BY"/>
              </w:rPr>
              <w:t xml:space="preserve">арнамент </w:t>
            </w:r>
          </w:p>
          <w:p w:rsidR="00EC5D29" w:rsidRDefault="00EC5D29" w:rsidP="00EC5D29">
            <w:pPr>
              <w:pStyle w:val="a3"/>
              <w:rPr>
                <w:rFonts w:cs="Times New Roman"/>
                <w:sz w:val="36"/>
                <w:szCs w:val="40"/>
                <w:lang w:val="be-BY"/>
              </w:rPr>
            </w:pPr>
            <w:r>
              <w:rPr>
                <w:rFonts w:cs="Times New Roman"/>
                <w:sz w:val="36"/>
                <w:szCs w:val="40"/>
                <w:lang w:val="be-BY"/>
              </w:rPr>
              <w:t>стужка</w:t>
            </w:r>
          </w:p>
          <w:p w:rsidR="00EC5D29" w:rsidRDefault="00EC5D29" w:rsidP="00EC5D29">
            <w:pPr>
              <w:pStyle w:val="a3"/>
              <w:rPr>
                <w:rFonts w:cs="Times New Roman"/>
                <w:sz w:val="36"/>
                <w:szCs w:val="40"/>
                <w:lang w:val="be-BY"/>
              </w:rPr>
            </w:pPr>
            <w:r>
              <w:rPr>
                <w:rFonts w:cs="Times New Roman"/>
                <w:sz w:val="36"/>
                <w:szCs w:val="40"/>
                <w:lang w:val="be-BY"/>
              </w:rPr>
              <w:t>устаюць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29" w:rsidRDefault="00EC5D29" w:rsidP="00EC5D29">
            <w:pPr>
              <w:pStyle w:val="a3"/>
              <w:rPr>
                <w:rFonts w:cs="Times New Roman"/>
                <w:sz w:val="36"/>
                <w:szCs w:val="40"/>
                <w:lang w:val="be-BY"/>
              </w:rPr>
            </w:pPr>
            <w:r>
              <w:rPr>
                <w:rFonts w:cs="Times New Roman"/>
                <w:sz w:val="36"/>
                <w:szCs w:val="40"/>
                <w:lang w:val="be-BY"/>
              </w:rPr>
              <w:t>лён</w:t>
            </w:r>
          </w:p>
          <w:p w:rsidR="00EC5D29" w:rsidRDefault="00EC5D29" w:rsidP="00EC5D29">
            <w:pPr>
              <w:pStyle w:val="a3"/>
              <w:rPr>
                <w:rFonts w:cs="Times New Roman"/>
                <w:sz w:val="36"/>
                <w:szCs w:val="40"/>
                <w:lang w:val="be-BY"/>
              </w:rPr>
            </w:pPr>
            <w:r>
              <w:rPr>
                <w:rFonts w:cs="Times New Roman"/>
                <w:sz w:val="36"/>
                <w:szCs w:val="40"/>
                <w:lang w:val="be-BY"/>
              </w:rPr>
              <w:t>урачыстая песня</w:t>
            </w:r>
          </w:p>
          <w:p w:rsidR="00EC5D29" w:rsidRDefault="00EC5D29" w:rsidP="00EC5D29">
            <w:pPr>
              <w:pStyle w:val="a3"/>
              <w:rPr>
                <w:rFonts w:cs="Times New Roman"/>
                <w:sz w:val="36"/>
                <w:szCs w:val="40"/>
                <w:lang w:val="be-BY"/>
              </w:rPr>
            </w:pPr>
            <w:r>
              <w:rPr>
                <w:rFonts w:cs="Times New Roman"/>
                <w:sz w:val="36"/>
                <w:szCs w:val="40"/>
                <w:lang w:val="be-BY"/>
              </w:rPr>
              <w:t>чырвоная паласа</w:t>
            </w:r>
          </w:p>
          <w:p w:rsidR="00EC5D29" w:rsidRDefault="00EC5D29" w:rsidP="00EC5D29">
            <w:pPr>
              <w:pStyle w:val="a3"/>
              <w:rPr>
                <w:rFonts w:cs="Times New Roman"/>
                <w:sz w:val="36"/>
                <w:szCs w:val="40"/>
                <w:lang w:val="be-BY"/>
              </w:rPr>
            </w:pPr>
            <w:r>
              <w:rPr>
                <w:rFonts w:cs="Times New Roman"/>
                <w:sz w:val="36"/>
                <w:szCs w:val="40"/>
                <w:lang w:val="be-BY"/>
              </w:rPr>
              <w:t>сонца</w:t>
            </w:r>
          </w:p>
          <w:p w:rsidR="00EC5D29" w:rsidRDefault="00EC5D29" w:rsidP="00EC5D29">
            <w:pPr>
              <w:pStyle w:val="a3"/>
              <w:rPr>
                <w:rFonts w:cs="Times New Roman"/>
                <w:sz w:val="36"/>
                <w:szCs w:val="40"/>
                <w:lang w:val="be-BY"/>
              </w:rPr>
            </w:pPr>
            <w:r>
              <w:rPr>
                <w:rFonts w:cs="Times New Roman"/>
                <w:sz w:val="36"/>
                <w:szCs w:val="40"/>
                <w:lang w:val="be-BY"/>
              </w:rPr>
              <w:t>зялёная паласа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29" w:rsidRDefault="00EC5D29" w:rsidP="00EC5D29">
            <w:pPr>
              <w:pStyle w:val="a3"/>
              <w:rPr>
                <w:rFonts w:cs="Times New Roman"/>
                <w:sz w:val="36"/>
                <w:szCs w:val="40"/>
                <w:lang w:val="be-BY"/>
              </w:rPr>
            </w:pPr>
            <w:r>
              <w:rPr>
                <w:rFonts w:cs="Times New Roman"/>
                <w:sz w:val="36"/>
                <w:szCs w:val="40"/>
                <w:lang w:val="be-BY"/>
              </w:rPr>
              <w:t xml:space="preserve">абрысы Беларусі </w:t>
            </w:r>
          </w:p>
          <w:p w:rsidR="00EC5D29" w:rsidRDefault="00EC5D29" w:rsidP="00EC5D29">
            <w:pPr>
              <w:pStyle w:val="a3"/>
              <w:rPr>
                <w:rFonts w:cs="Times New Roman"/>
                <w:sz w:val="36"/>
                <w:szCs w:val="40"/>
                <w:lang w:val="be-BY"/>
              </w:rPr>
            </w:pPr>
            <w:r>
              <w:rPr>
                <w:rFonts w:cs="Times New Roman"/>
                <w:sz w:val="36"/>
                <w:szCs w:val="40"/>
                <w:lang w:val="be-BY"/>
              </w:rPr>
              <w:t>вернасць краіне</w:t>
            </w:r>
          </w:p>
          <w:p w:rsidR="00EC5D29" w:rsidRDefault="00EC5D29" w:rsidP="00EC5D29">
            <w:pPr>
              <w:pStyle w:val="a3"/>
              <w:rPr>
                <w:rFonts w:cs="Times New Roman"/>
                <w:sz w:val="36"/>
                <w:szCs w:val="40"/>
                <w:lang w:val="be-BY"/>
              </w:rPr>
            </w:pPr>
            <w:r>
              <w:rPr>
                <w:rFonts w:cs="Times New Roman"/>
                <w:sz w:val="36"/>
                <w:szCs w:val="40"/>
                <w:lang w:val="be-BY"/>
              </w:rPr>
              <w:t>каласы</w:t>
            </w:r>
          </w:p>
          <w:p w:rsidR="00EC5D29" w:rsidRDefault="00EC5D29" w:rsidP="00EC5D29">
            <w:pPr>
              <w:pStyle w:val="a3"/>
              <w:rPr>
                <w:rFonts w:cs="Times New Roman"/>
                <w:sz w:val="36"/>
                <w:szCs w:val="40"/>
                <w:lang w:val="be-BY"/>
              </w:rPr>
            </w:pPr>
            <w:r>
              <w:rPr>
                <w:rFonts w:cs="Times New Roman"/>
                <w:sz w:val="36"/>
                <w:szCs w:val="40"/>
                <w:lang w:val="be-BY"/>
              </w:rPr>
              <w:t>хлябы</w:t>
            </w:r>
          </w:p>
          <w:p w:rsidR="00EC5D29" w:rsidRDefault="00EC5D29" w:rsidP="00EC5D29">
            <w:pPr>
              <w:pStyle w:val="a3"/>
              <w:rPr>
                <w:rFonts w:cs="Times New Roman"/>
                <w:sz w:val="36"/>
                <w:szCs w:val="40"/>
                <w:lang w:val="be-BY"/>
              </w:rPr>
            </w:pPr>
            <w:r>
              <w:rPr>
                <w:rFonts w:cs="Times New Roman"/>
                <w:sz w:val="36"/>
                <w:szCs w:val="40"/>
                <w:lang w:val="be-BY"/>
              </w:rPr>
              <w:t>зорка</w:t>
            </w:r>
          </w:p>
        </w:tc>
      </w:tr>
      <w:tr w:rsidR="00EC5D29" w:rsidTr="00EC5D29">
        <w:trPr>
          <w:trHeight w:val="649"/>
        </w:trPr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29" w:rsidRDefault="00EC5D29" w:rsidP="00EC5D29">
            <w:pPr>
              <w:pStyle w:val="a3"/>
              <w:rPr>
                <w:sz w:val="36"/>
                <w:szCs w:val="22"/>
              </w:rPr>
            </w:pPr>
            <w:r>
              <w:rPr>
                <w:noProof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margin">
                        <wp:posOffset>51435</wp:posOffset>
                      </wp:positionV>
                      <wp:extent cx="198120" cy="206375"/>
                      <wp:effectExtent l="0" t="0" r="11430" b="22225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2063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A832A53" id="Овал 6" o:spid="_x0000_s1026" style="position:absolute;margin-left:17.4pt;margin-top:4.05pt;width:15.6pt;height:1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" fillcolor="red" strokecolor="red" strokeweight="1pt">
                      <v:stroke joinstyle="miter"/>
                      <w10:wrap anchory="margin"/>
                    </v:oval>
                  </w:pict>
                </mc:Fallback>
              </mc:AlternateContent>
            </w:r>
            <w:r>
              <w:rPr>
                <w:sz w:val="36"/>
              </w:rPr>
              <w:t xml:space="preserve"> -- </w:t>
            </w:r>
            <w:proofErr w:type="spellStart"/>
            <w:r>
              <w:rPr>
                <w:sz w:val="36"/>
              </w:rPr>
              <w:t>сцяг</w:t>
            </w:r>
            <w:proofErr w:type="spellEnd"/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29" w:rsidRDefault="00EC5D29" w:rsidP="00EC5D29">
            <w:pPr>
              <w:pStyle w:val="a3"/>
              <w:rPr>
                <w:sz w:val="3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33655</wp:posOffset>
                      </wp:positionV>
                      <wp:extent cx="198120" cy="206375"/>
                      <wp:effectExtent l="0" t="0" r="11430" b="22225"/>
                      <wp:wrapNone/>
                      <wp:docPr id="9" name="Ова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2063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39BF094" id="Овал 9" o:spid="_x0000_s1026" style="position:absolute;margin-left:13.5pt;margin-top:2.65pt;width:15.6pt;height:1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" fillcolor="#00b050" strokecolor="#00b050" strokeweight="1pt">
                      <v:stroke joinstyle="miter"/>
                    </v:oval>
                  </w:pict>
                </mc:Fallback>
              </mc:AlternateContent>
            </w:r>
            <w:r>
              <w:rPr>
                <w:sz w:val="36"/>
              </w:rPr>
              <w:t>-- герб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29" w:rsidRDefault="00EC5D29" w:rsidP="00EC5D29">
            <w:pPr>
              <w:pStyle w:val="a3"/>
              <w:rPr>
                <w:sz w:val="36"/>
                <w:lang w:val="be-BY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53340</wp:posOffset>
                      </wp:positionV>
                      <wp:extent cx="198120" cy="206375"/>
                      <wp:effectExtent l="0" t="0" r="11430" b="22225"/>
                      <wp:wrapNone/>
                      <wp:docPr id="10" name="Ова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2063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776469F" id="Овал 10" o:spid="_x0000_s1026" style="position:absolute;margin-left:11.9pt;margin-top:4.2pt;width:15.6pt;height:1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sz w:val="36"/>
              </w:rPr>
              <w:t>-- г</w:t>
            </w:r>
            <w:r>
              <w:rPr>
                <w:sz w:val="36"/>
                <w:lang w:val="be-BY"/>
              </w:rPr>
              <w:t>імн</w:t>
            </w:r>
          </w:p>
        </w:tc>
      </w:tr>
    </w:tbl>
    <w:p w:rsidR="00EC5D29" w:rsidRDefault="00EC5D29" w:rsidP="00EC5D29">
      <w:pPr>
        <w:pStyle w:val="a3"/>
        <w:rPr>
          <w:szCs w:val="22"/>
        </w:rPr>
      </w:pPr>
    </w:p>
    <w:p w:rsidR="00DB34D2" w:rsidRPr="00B02534" w:rsidRDefault="00DB34D2" w:rsidP="00EC5D29">
      <w:pPr>
        <w:pStyle w:val="a3"/>
      </w:pPr>
      <w:bookmarkStart w:id="0" w:name="_GoBack"/>
      <w:bookmarkEnd w:id="0"/>
    </w:p>
    <w:sectPr w:rsidR="00DB34D2" w:rsidRPr="00B02534" w:rsidSect="00EC5D29">
      <w:headerReference w:type="default" r:id="rId43"/>
      <w:footerReference w:type="default" r:id="rId44"/>
      <w:pgSz w:w="16838" w:h="11906" w:orient="landscape"/>
      <w:pgMar w:top="851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D2B" w:rsidRDefault="00A07D2B" w:rsidP="00AA1ABA">
      <w:pPr>
        <w:spacing w:line="240" w:lineRule="auto"/>
      </w:pPr>
      <w:r>
        <w:separator/>
      </w:r>
    </w:p>
  </w:endnote>
  <w:endnote w:type="continuationSeparator" w:id="0">
    <w:p w:rsidR="00A07D2B" w:rsidRDefault="00A07D2B" w:rsidP="00AA1A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panose1 w:val="00000000000000000000"/>
    <w:charset w:val="00"/>
    <w:family w:val="swiss"/>
    <w:notTrueType/>
    <w:pitch w:val="variable"/>
    <w:sig w:usb0="00000001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FC73E4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1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D2B" w:rsidRDefault="00A07D2B" w:rsidP="00AA1ABA">
      <w:pPr>
        <w:spacing w:line="240" w:lineRule="auto"/>
      </w:pPr>
      <w:r>
        <w:separator/>
      </w:r>
    </w:p>
  </w:footnote>
  <w:footnote w:type="continuationSeparator" w:id="0">
    <w:p w:rsidR="00A07D2B" w:rsidRDefault="00A07D2B" w:rsidP="00AA1A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3A" w:rsidRPr="0003005E" w:rsidRDefault="00EC5D29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Ю. В.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Бялова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“Пачатковая школа” № 0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3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D29"/>
    <w:rsid w:val="0003005E"/>
    <w:rsid w:val="000A2619"/>
    <w:rsid w:val="00101B76"/>
    <w:rsid w:val="001D7A3B"/>
    <w:rsid w:val="00240C65"/>
    <w:rsid w:val="00295FE3"/>
    <w:rsid w:val="002D1E2D"/>
    <w:rsid w:val="00311EFF"/>
    <w:rsid w:val="003A3332"/>
    <w:rsid w:val="004334D6"/>
    <w:rsid w:val="004C3F9F"/>
    <w:rsid w:val="004D70F6"/>
    <w:rsid w:val="0055343A"/>
    <w:rsid w:val="00572542"/>
    <w:rsid w:val="00673AA5"/>
    <w:rsid w:val="00732082"/>
    <w:rsid w:val="007B2EB3"/>
    <w:rsid w:val="007F6D02"/>
    <w:rsid w:val="0085564F"/>
    <w:rsid w:val="008903B3"/>
    <w:rsid w:val="008D1620"/>
    <w:rsid w:val="00904715"/>
    <w:rsid w:val="00A07D2B"/>
    <w:rsid w:val="00AA1ABA"/>
    <w:rsid w:val="00AC477A"/>
    <w:rsid w:val="00B02534"/>
    <w:rsid w:val="00B4276C"/>
    <w:rsid w:val="00C20DE6"/>
    <w:rsid w:val="00C25908"/>
    <w:rsid w:val="00CD1031"/>
    <w:rsid w:val="00DB34D2"/>
    <w:rsid w:val="00DD023A"/>
    <w:rsid w:val="00DE57A4"/>
    <w:rsid w:val="00E65B63"/>
    <w:rsid w:val="00EA3EEE"/>
    <w:rsid w:val="00EC5D29"/>
    <w:rsid w:val="00F1267E"/>
    <w:rsid w:val="00FC7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D29"/>
    <w:pPr>
      <w:spacing w:after="0" w:line="360" w:lineRule="auto"/>
      <w:ind w:firstLine="709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line="240" w:lineRule="auto"/>
      <w:ind w:firstLine="340"/>
      <w:jc w:val="both"/>
    </w:pPr>
    <w:rPr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line="240" w:lineRule="auto"/>
      <w:ind w:firstLine="0"/>
    </w:pPr>
    <w:rPr>
      <w:rFonts w:asciiTheme="minorHAnsi" w:hAnsiTheme="minorHAnsi"/>
      <w:sz w:val="22"/>
    </w:r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line="240" w:lineRule="auto"/>
      <w:ind w:firstLine="0"/>
    </w:pPr>
    <w:rPr>
      <w:rFonts w:asciiTheme="minorHAnsi" w:hAnsiTheme="minorHAnsi"/>
      <w:sz w:val="22"/>
    </w:r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spacing w:after="160" w:line="259" w:lineRule="auto"/>
      <w:ind w:left="720" w:firstLine="0"/>
      <w:contextualSpacing/>
    </w:pPr>
    <w:rPr>
      <w:rFonts w:asciiTheme="minorHAnsi" w:hAnsiTheme="minorHAnsi"/>
      <w:sz w:val="22"/>
    </w:r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D29"/>
    <w:pPr>
      <w:spacing w:after="0" w:line="360" w:lineRule="auto"/>
      <w:ind w:firstLine="709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line="240" w:lineRule="auto"/>
      <w:ind w:firstLine="340"/>
      <w:jc w:val="both"/>
    </w:pPr>
    <w:rPr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line="240" w:lineRule="auto"/>
      <w:ind w:firstLine="0"/>
    </w:pPr>
    <w:rPr>
      <w:rFonts w:asciiTheme="minorHAnsi" w:hAnsiTheme="minorHAnsi"/>
      <w:sz w:val="22"/>
    </w:r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line="240" w:lineRule="auto"/>
      <w:ind w:firstLine="0"/>
    </w:pPr>
    <w:rPr>
      <w:rFonts w:asciiTheme="minorHAnsi" w:hAnsiTheme="minorHAnsi"/>
      <w:sz w:val="22"/>
    </w:r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spacing w:after="160" w:line="259" w:lineRule="auto"/>
      <w:ind w:left="720" w:firstLine="0"/>
      <w:contextualSpacing/>
    </w:pPr>
    <w:rPr>
      <w:rFonts w:asciiTheme="minorHAnsi" w:hAnsiTheme="minorHAnsi"/>
      <w:sz w:val="22"/>
    </w:r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82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18" Type="http://schemas.openxmlformats.org/officeDocument/2006/relationships/image" Target="media/image8.jpeg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2.bin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17.png"/><Relationship Id="rId42" Type="http://schemas.openxmlformats.org/officeDocument/2006/relationships/oleObject" Target="embeddings/oleObject15.bin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oleObject" Target="embeddings/oleObject7.bin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4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oleObject" Target="embeddings/oleObject6.bin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oleObject" Target="embeddings/oleObject13.bin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10.bin"/><Relationship Id="rId36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openxmlformats.org/officeDocument/2006/relationships/image" Target="media/image14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3.bin"/><Relationship Id="rId22" Type="http://schemas.openxmlformats.org/officeDocument/2006/relationships/image" Target="media/image12.jpeg"/><Relationship Id="rId27" Type="http://schemas.openxmlformats.org/officeDocument/2006/relationships/oleObject" Target="embeddings/oleObject9.bin"/><Relationship Id="rId30" Type="http://schemas.openxmlformats.org/officeDocument/2006/relationships/image" Target="media/image13.png"/><Relationship Id="rId35" Type="http://schemas.openxmlformats.org/officeDocument/2006/relationships/image" Target="media/image18.jpeg"/><Relationship Id="rId43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7</TotalTime>
  <Pages>2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Яна Капуста</cp:lastModifiedBy>
  <cp:revision>2</cp:revision>
  <dcterms:created xsi:type="dcterms:W3CDTF">2025-03-25T06:23:00Z</dcterms:created>
  <dcterms:modified xsi:type="dcterms:W3CDTF">2025-03-26T07:07:00Z</dcterms:modified>
</cp:coreProperties>
</file>